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2B" w:rsidRDefault="00E6442B"/>
    <w:p w:rsidR="00DB3B6A" w:rsidRPr="00E02238" w:rsidRDefault="00DB3B6A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 w:hint="cs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 w:hint="cs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DB3B6A" w:rsidRDefault="00DB3B6A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7B09D4" w:rsidRPr="00613A32">
        <w:trPr>
          <w:trHeight w:val="350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7B09D4" w:rsidRPr="00613A32" w:rsidRDefault="0057104E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7B09D4" w:rsidRPr="00613A32">
        <w:trPr>
          <w:trHeight w:val="361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7B09D4" w:rsidRPr="00613A32" w:rsidRDefault="00AA322D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המחלקה לתרבות חרדית</w:t>
            </w:r>
          </w:p>
        </w:tc>
      </w:tr>
      <w:tr w:rsidR="007B09D4" w:rsidRPr="00613A32">
        <w:trPr>
          <w:trHeight w:val="370"/>
        </w:trPr>
        <w:tc>
          <w:tcPr>
            <w:tcW w:w="1800" w:type="dxa"/>
            <w:shd w:val="clear" w:color="auto" w:fill="E6E6E6"/>
          </w:tcPr>
          <w:p w:rsidR="007B09D4" w:rsidRPr="00613A32" w:rsidRDefault="007B09D4" w:rsidP="0061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7B09D4" w:rsidRPr="00613A32" w:rsidRDefault="00C078C1" w:rsidP="003A7B6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3.11.2016</w:t>
            </w:r>
          </w:p>
        </w:tc>
      </w:tr>
    </w:tbl>
    <w:p w:rsidR="007B09D4" w:rsidRDefault="007B09D4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960AFF" w:rsidRDefault="00960AFF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960AFF" w:rsidRDefault="00960AFF" w:rsidP="007B09D4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B09D4" w:rsidRPr="002A5F9B" w:rsidRDefault="007B09D4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960AFF" w:rsidRDefault="006240BE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DFC892" wp14:editId="4D1E6B6C">
                <wp:simplePos x="0" y="0"/>
                <wp:positionH relativeFrom="column">
                  <wp:posOffset>3924300</wp:posOffset>
                </wp:positionH>
                <wp:positionV relativeFrom="paragraph">
                  <wp:posOffset>142240</wp:posOffset>
                </wp:positionV>
                <wp:extent cx="342900" cy="2286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2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drYek3gAAAAkB&#10;AAAPAAAAAAAAAAAAAAAAAAwFAABkcnMvZG93bnJldi54bWxQSwUGAAAAAAQABADzAAAAFwYAAAAA&#10;" filled="f" stroked="f">
                <v:textbox>
                  <w:txbxContent>
                    <w:p w:rsidR="007A7420" w:rsidRPr="004E5FA3" w:rsidRDefault="007A7420" w:rsidP="007B09D4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B09D4" w:rsidRDefault="007B09D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960AFF" w:rsidRPr="00813E93" w:rsidRDefault="00960AF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B09D4" w:rsidRPr="0061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B09D4" w:rsidRPr="00613A32">
        <w:tc>
          <w:tcPr>
            <w:tcW w:w="9178" w:type="dxa"/>
            <w:tcBorders>
              <w:bottom w:val="single" w:sz="4" w:space="0" w:color="auto"/>
            </w:tcBorders>
          </w:tcPr>
          <w:p w:rsidR="009E14F8" w:rsidRPr="009E14F8" w:rsidRDefault="00AA322D" w:rsidP="009138B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המחלקה לתרבות חרדית במשרד החינוך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תומכת בגופים המבצעים שיעורי תורה והרצאות בתחום התרבות היהודית. על פעילויות אלו מתבצעת בקרה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שטח.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היום 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פרוי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קט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נתמך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אמצעות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מערכת מידע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אינטרנטית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אליה מוזנות כל 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בקשות התמיכה ל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פעילויות</w:t>
            </w:r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הנ"ל והבקרה עליהן. מדובר </w:t>
            </w:r>
            <w:proofErr w:type="spellStart"/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>בכ</w:t>
            </w:r>
            <w:proofErr w:type="spellEnd"/>
            <w:r w:rsidR="00F017D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- 2.5 מיליון פעילויות המופעלות ע"י כ- 30 עמותות.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E14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המחלקה העלתה דרישות לצורך התאמת התוכנה. </w:t>
            </w:r>
          </w:p>
        </w:tc>
      </w:tr>
    </w:tbl>
    <w:p w:rsidR="009138BC" w:rsidRDefault="009138BC" w:rsidP="007B09D4">
      <w:pPr>
        <w:rPr>
          <w:rFonts w:ascii="Arial" w:hAnsi="Arial" w:cs="Arial"/>
          <w:bCs/>
          <w:sz w:val="22"/>
          <w:szCs w:val="22"/>
          <w:rtl/>
        </w:rPr>
      </w:pPr>
    </w:p>
    <w:p w:rsidR="007B09D4" w:rsidRDefault="006204F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4E5FA3" w:rsidRDefault="007A7420" w:rsidP="00DC5A35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7A7420" w:rsidRPr="004E5FA3" w:rsidRDefault="007A7420" w:rsidP="00DC5A35">
                      <w:pPr>
                        <w:jc w:val="center"/>
                      </w:pPr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B09D4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7B09D4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7B09D4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7B09D4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7B09D4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7B09D4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7B09D4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7B09D4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B09D4" w:rsidRPr="00813E93" w:rsidRDefault="006204F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420" w:rsidRPr="002374CA" w:rsidRDefault="007A7420" w:rsidP="002374CA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7A7420" w:rsidRPr="002374CA" w:rsidRDefault="007A7420" w:rsidP="002374CA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B09D4" w:rsidRPr="00813E93">
        <w:tc>
          <w:tcPr>
            <w:tcW w:w="3085" w:type="dxa"/>
          </w:tcPr>
          <w:p w:rsidR="007B09D4" w:rsidRPr="00813E93" w:rsidRDefault="006204F8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20" w:rsidRPr="004E5FA3" w:rsidRDefault="007A7420" w:rsidP="007B09D4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7A7420" w:rsidRPr="004E5FA3" w:rsidRDefault="007A7420" w:rsidP="007B09D4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7B09D4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B09D4" w:rsidRPr="00813E93" w:rsidRDefault="002374CA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B09D4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B09D4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B09D4" w:rsidRPr="00813E93" w:rsidRDefault="007B09D4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6240BE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B09D4" w:rsidRPr="00613A32" w:rsidRDefault="007B09D4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F97924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t>511638355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6204F8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-7620</wp:posOffset>
                      </wp:positionV>
                      <wp:extent cx="311727" cy="2286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27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7420" w:rsidRPr="004E5FA3" w:rsidRDefault="007A7420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20.4pt;margin-top:-.6pt;width:24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YLugIAAL8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" filled="f" stroked="f">
                      <v:textbox>
                        <w:txbxContent>
                          <w:p w:rsidR="007A7420" w:rsidRPr="004E5FA3" w:rsidRDefault="007A7420" w:rsidP="007B09D4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09D4" w:rsidRPr="00613A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7B09D4" w:rsidRPr="00613A3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7B09D4"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B09D4" w:rsidRPr="00613A32" w:rsidRDefault="007B09D4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13A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13A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C078C1" w:rsidP="00C078C1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219</w:t>
            </w:r>
            <w:r w:rsidR="003A7B60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024</w:t>
            </w:r>
            <w:r w:rsidR="000F0602" w:rsidRPr="000F060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כולל מע"מ</w:t>
            </w:r>
          </w:p>
        </w:tc>
      </w:tr>
      <w:tr w:rsidR="007B09D4" w:rsidRPr="0061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09D4" w:rsidRPr="00613A32" w:rsidRDefault="007B09D4" w:rsidP="0061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D4" w:rsidRPr="00613A32" w:rsidRDefault="000F0602" w:rsidP="00C078C1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3A7B60">
              <w:rPr>
                <w:rFonts w:ascii="Arial" w:hAnsi="Arial" w:cs="Arial" w:hint="cs"/>
                <w:b/>
                <w:sz w:val="22"/>
                <w:szCs w:val="22"/>
                <w:rtl/>
              </w:rPr>
              <w:t>1.01.201</w:t>
            </w:r>
            <w:r w:rsidR="00C078C1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 w:rsidR="008735D2"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-3</w:t>
            </w:r>
            <w:r w:rsidR="008B6813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8735D2"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F20BEE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8735D2" w:rsidRP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C078C1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bookmarkStart w:id="1" w:name="_GoBack"/>
            <w:bookmarkEnd w:id="1"/>
          </w:p>
        </w:tc>
      </w:tr>
    </w:tbl>
    <w:p w:rsidR="007B09D4" w:rsidRDefault="007B09D4" w:rsidP="007B09D4">
      <w:pPr>
        <w:rPr>
          <w:rFonts w:ascii="Arial" w:hAnsi="Arial" w:cs="Arial"/>
          <w:bCs/>
          <w:rtl/>
        </w:rPr>
      </w:pPr>
    </w:p>
    <w:p w:rsidR="007B09D4" w:rsidRPr="00BD3C63" w:rsidRDefault="007B09D4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B09D4" w:rsidRPr="00613A32">
        <w:tc>
          <w:tcPr>
            <w:tcW w:w="9286" w:type="dxa"/>
          </w:tcPr>
          <w:p w:rsidR="00777C08" w:rsidRDefault="00F017D8" w:rsidP="00DC5A35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פותחה </w:t>
            </w:r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עבור המשרד והינה רכוש המשרד, ע"י חברת התוכנה </w:t>
            </w:r>
            <w:proofErr w:type="spellStart"/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באמצעות רו"ח אשד, שהיה אחראי לביצוע הבקרות ועפ"י צרכי המחלקה. המערכת פותחה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בארכיטקטורה ייחודית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777C08">
              <w:rPr>
                <w:rFonts w:ascii="Arial" w:hAnsi="Arial" w:cs="Arial"/>
                <w:b/>
                <w:sz w:val="20"/>
                <w:szCs w:val="20"/>
              </w:rPr>
              <w:t>RUBY &amp; RAILS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, </w:t>
            </w:r>
            <w:proofErr w:type="spellStart"/>
            <w:r w:rsidR="00777C08" w:rsidRPr="00DC5A35">
              <w:rPr>
                <w:rFonts w:ascii="Arial" w:hAnsi="Arial" w:cs="Arial"/>
                <w:b/>
                <w:sz w:val="22"/>
                <w:szCs w:val="22"/>
              </w:rPr>
              <w:t>linux</w:t>
            </w:r>
            <w:proofErr w:type="spellEnd"/>
            <w:r w:rsidR="00777C08" w:rsidRP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777C08" w:rsidRP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בסיס נתונים</w:t>
            </w:r>
            <w:r w:rsidRPr="00777C08">
              <w:rPr>
                <w:rFonts w:ascii="Arial" w:hAnsi="Arial" w:cs="Arial" w:hint="cs"/>
                <w:b/>
                <w:sz w:val="20"/>
                <w:szCs w:val="20"/>
                <w:rtl/>
              </w:rPr>
              <w:t xml:space="preserve"> </w:t>
            </w:r>
            <w:r w:rsidRPr="00777C08">
              <w:rPr>
                <w:rFonts w:ascii="Arial" w:hAnsi="Arial" w:cs="Arial"/>
                <w:b/>
                <w:sz w:val="20"/>
                <w:szCs w:val="20"/>
              </w:rPr>
              <w:t>SQL-SERVER</w:t>
            </w:r>
            <w:r w:rsidR="00DC5A35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777C08" w:rsidRDefault="00F017D8" w:rsidP="009A29CE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עם סיום ההתקשרות עם ספק הבקרות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הקודם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ב- 15.9.11 המערכת עברה לספקי 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בקרות 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אחרים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, רו"ח אילן שגב וממנו לרו"ח עובד בן דוד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. הניס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ון של רו"ח אילן שגב,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התקשר עם חברת תוכנה אחרת לתפעול ותחזוקת המערכת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9A29CE">
              <w:rPr>
                <w:rFonts w:ascii="Arial" w:hAnsi="Arial" w:cs="Arial" w:hint="cs"/>
                <w:b/>
                <w:sz w:val="22"/>
                <w:szCs w:val="22"/>
                <w:rtl/>
              </w:rPr>
              <w:t>נכשל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לאחר מספר חודשים בהם המערכת לא עלתה לאוויר ולא ניתן היה להפעילה 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כנדרש, </w:t>
            </w:r>
            <w:r w:rsidR="00777C08" w:rsidRP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נאלץ משרד רו"ח שגב לחזור ולהתקשר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עם חברת התוכנה </w:t>
            </w:r>
            <w:proofErr w:type="spellStart"/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>, ש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רק לה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60AFF">
              <w:rPr>
                <w:rFonts w:ascii="Arial" w:hAnsi="Arial" w:cs="Arial" w:hint="cs"/>
                <w:b/>
                <w:sz w:val="22"/>
                <w:szCs w:val="22"/>
                <w:rtl/>
              </w:rPr>
              <w:t>הידע במערכת ובקוד התוכנה</w:t>
            </w:r>
            <w:r w:rsidR="00777C0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7B09D4" w:rsidRPr="00960AFF" w:rsidRDefault="00777C08" w:rsidP="006240BE">
            <w:pPr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נכון להיום, המערכת אינה פועלת בצורה תקינה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ומאחר ומדובר בנושא רגיש ביותר בעל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חשיבות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גבוהה גם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לתפקוד תקין של המחלקה המקצועית וועדת התמיכות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אשר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מוצאות את עצמן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ללא כלים המאפשרים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לנהל את 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פרויקט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>, ובהתאם לתיאור הנ"ל, אנ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אשרים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כי 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אבידב</w:t>
            </w:r>
            <w:proofErr w:type="spellEnd"/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</w:t>
            </w:r>
            <w:r w:rsidR="009B6D7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הידע בתהליך ובקוד התוכנה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</w:t>
            </w:r>
            <w:r w:rsidR="006240B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2B552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התוכנה היחיד אשר יכול לטפל במערכת זו במהירות וביעילות.</w:t>
            </w:r>
          </w:p>
        </w:tc>
      </w:tr>
    </w:tbl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Pr="00813E93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9138BC" w:rsidRDefault="009138BC" w:rsidP="007B09D4">
      <w:pPr>
        <w:rPr>
          <w:rFonts w:ascii="Arial" w:hAnsi="Arial" w:cs="Arial"/>
          <w:b/>
          <w:sz w:val="22"/>
          <w:szCs w:val="22"/>
          <w:rtl/>
        </w:rPr>
      </w:pP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969"/>
        <w:gridCol w:w="2269"/>
      </w:tblGrid>
      <w:tr w:rsidR="007B09D4" w:rsidRPr="00613A32" w:rsidTr="009E14F8">
        <w:tc>
          <w:tcPr>
            <w:tcW w:w="3082" w:type="dxa"/>
            <w:tcBorders>
              <w:bottom w:val="single" w:sz="4" w:space="0" w:color="auto"/>
            </w:tcBorders>
          </w:tcPr>
          <w:p w:rsidR="007B09D4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אסתר כהן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240BE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יועצת מחשוב למחלקה לתרבות חרדית</w:t>
            </w:r>
          </w:p>
          <w:p w:rsidR="006240BE" w:rsidRDefault="006240BE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ולמחלקה לתרבות תורנית</w:t>
            </w:r>
          </w:p>
          <w:p w:rsidR="007B09D4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מטעם מינהל תקשוב ומערכות מידע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B09D4" w:rsidRDefault="007B09D4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60AFF" w:rsidRPr="00613A32" w:rsidRDefault="00960AFF" w:rsidP="009E14F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אסתר כהן</w:t>
            </w:r>
          </w:p>
        </w:tc>
      </w:tr>
      <w:tr w:rsidR="007B09D4" w:rsidRPr="00613A32" w:rsidTr="009E14F8">
        <w:tc>
          <w:tcPr>
            <w:tcW w:w="3082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E6E6E6"/>
          </w:tcPr>
          <w:p w:rsidR="007B09D4" w:rsidRPr="00613A32" w:rsidRDefault="007B09D4" w:rsidP="009E14F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613A32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B09D4" w:rsidRDefault="007B09D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</w:t>
      </w:r>
    </w:p>
    <w:p w:rsidR="00342F76" w:rsidRPr="00E02238" w:rsidRDefault="00960AFF" w:rsidP="00DB3B6A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="008A1D7E" w:rsidRPr="00E02238"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נספח </w:t>
      </w:r>
      <w:r w:rsidR="00DB3B6A">
        <w:rPr>
          <w:rFonts w:ascii="Arial" w:hAnsi="Arial" w:cs="Arial" w:hint="cs"/>
          <w:b/>
          <w:bCs/>
          <w:sz w:val="26"/>
          <w:szCs w:val="26"/>
          <w:rtl/>
        </w:rPr>
        <w:t>ב</w:t>
      </w:r>
      <w:r w:rsidR="00746F3E" w:rsidRPr="00E02238">
        <w:rPr>
          <w:rFonts w:ascii="Arial" w:hAnsi="Arial" w:cs="Arial"/>
          <w:b/>
          <w:bCs/>
          <w:sz w:val="26"/>
          <w:szCs w:val="26"/>
          <w:rtl/>
        </w:rPr>
        <w:t xml:space="preserve"> – [טבלת</w:t>
      </w:r>
      <w:r w:rsidR="00455A97" w:rsidRPr="00E02238">
        <w:rPr>
          <w:rFonts w:ascii="Arial" w:hAnsi="Arial" w:cs="Arial"/>
          <w:b/>
          <w:bCs/>
          <w:sz w:val="26"/>
          <w:szCs w:val="26"/>
          <w:rtl/>
        </w:rPr>
        <w:t xml:space="preserve"> שינויים שבוצעו בהוראה]</w:t>
      </w:r>
    </w:p>
    <w:tbl>
      <w:tblPr>
        <w:tblpPr w:leftFromText="180" w:rightFromText="180" w:vertAnchor="text" w:horzAnchor="margin" w:tblpY="188"/>
        <w:bidiVisual/>
        <w:tblW w:w="9074" w:type="dxa"/>
        <w:tblInd w:w="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right w:w="170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3119"/>
        <w:gridCol w:w="3119"/>
      </w:tblGrid>
      <w:tr w:rsidR="00360C0D" w:rsidRPr="00446139">
        <w:trPr>
          <w:trHeight w:hRule="exact" w:val="6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  <w:vAlign w:val="center"/>
          </w:tcPr>
          <w:p w:rsidR="008173EF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מהדורה </w:t>
            </w:r>
          </w:p>
          <w:p w:rsidR="00360C0D" w:rsidRPr="00360C0D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חדשה</w:t>
            </w:r>
            <w:r w:rsidRPr="00360C0D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F7D02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תאריך </w:t>
            </w:r>
          </w:p>
          <w:p w:rsidR="00360C0D" w:rsidRPr="00576799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ביצוע עדכון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60C0D" w:rsidRPr="00576799" w:rsidRDefault="00360C0D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סעיף/ים מושפע/ים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60C0D" w:rsidRPr="00576799" w:rsidRDefault="00ED1EF6" w:rsidP="00446139">
            <w:pPr>
              <w:pStyle w:val="ab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תיאור עדכון/</w:t>
            </w:r>
            <w:r w:rsidR="00360C0D">
              <w:rPr>
                <w:rFonts w:hint="cs"/>
                <w:rtl/>
              </w:rPr>
              <w:t>נימוקים</w:t>
            </w:r>
          </w:p>
        </w:tc>
      </w:tr>
      <w:tr w:rsidR="000F7474" w:rsidRPr="00446139">
        <w:trPr>
          <w:trHeight w:hRule="exact" w:val="718"/>
        </w:trPr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D014C1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התייחסות לביצוע מיזם ללא כוונת רווח לאחר בחינת קיומם של ספקים.</w:t>
            </w:r>
          </w:p>
        </w:tc>
      </w:tr>
      <w:tr w:rsidR="000F7474" w:rsidRPr="00446139">
        <w:trPr>
          <w:trHeight w:hRule="exact" w:val="1120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4.1- 4.5</w:t>
            </w:r>
          </w:p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הסעיפים הכוללים דגשים לגבי הליך </w:t>
            </w:r>
            <w:r w:rsidR="00744E93">
              <w:rPr>
                <w:rFonts w:ascii="Arial" w:hAnsi="Arial" w:cs="Arial" w:hint="cs"/>
                <w:sz w:val="20"/>
                <w:szCs w:val="20"/>
                <w:rtl/>
              </w:rPr>
              <w:t>בחינת קיומם של ספקים ומיזמים.</w:t>
            </w:r>
          </w:p>
        </w:tc>
      </w:tr>
      <w:tr w:rsidR="000F7474" w:rsidRPr="00446139">
        <w:trPr>
          <w:trHeight w:hRule="exact" w:val="107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4.6.2- 4.6.4</w:t>
            </w:r>
          </w:p>
          <w:p w:rsidR="000F7474" w:rsidRPr="00446139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סעיפים חדשים הכוללים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דגשים והבהרות לגבי </w:t>
            </w:r>
            <w:r w:rsidR="000F7474" w:rsidRPr="00206F59">
              <w:rPr>
                <w:rFonts w:ascii="Arial" w:hAnsi="Arial" w:cs="Arial" w:hint="cs"/>
                <w:sz w:val="20"/>
                <w:szCs w:val="20"/>
                <w:rtl/>
              </w:rPr>
              <w:t>התקשרות נוספת חדשה עם ספק יחיד קיים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  <w:tr w:rsidR="000F7474" w:rsidRPr="00446139">
        <w:trPr>
          <w:trHeight w:hRule="exact" w:val="161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4.6.5.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- 4.6.5.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E36220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דגשים לגבי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פרסום דבר התקשרות באתר האינטרנט. הוספת טופס </w:t>
            </w:r>
            <w:r w:rsidR="000F7474" w:rsidRPr="00C30F8D">
              <w:rPr>
                <w:rFonts w:ascii="Arial" w:hAnsi="Arial" w:cs="Arial" w:hint="cs"/>
                <w:sz w:val="20"/>
                <w:szCs w:val="20"/>
                <w:rtl/>
              </w:rPr>
              <w:t>חוות דעת מקצועית במסגרת כוונה להתקשר עם ספק יחיד/ספק חוץ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 xml:space="preserve"> ו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הוספת 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דגשים להתיחסות בחוות הדעת</w:t>
            </w:r>
          </w:p>
        </w:tc>
      </w:tr>
      <w:tr w:rsidR="000F7474" w:rsidRPr="00446139">
        <w:trPr>
          <w:trHeight w:hRule="exact" w:val="107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A85D1A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4.6.7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Pr="00446139" w:rsidRDefault="00A85D1A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תיקון לגבי הטיפול בפניות שהתקבלו והזנתן למערכת מנוף.</w:t>
            </w:r>
          </w:p>
        </w:tc>
      </w:tr>
      <w:tr w:rsidR="000F7474" w:rsidRPr="00446139">
        <w:trPr>
          <w:trHeight w:hRule="exact" w:val="718"/>
        </w:trPr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דגשים והבהרות ל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בחינת קיומם של מיזמים לל</w:t>
            </w:r>
            <w:r w:rsidRPr="002D4063">
              <w:rPr>
                <w:rFonts w:ascii="Arial" w:hAnsi="Arial" w:cs="Arial" w:hint="cs"/>
                <w:sz w:val="20"/>
                <w:szCs w:val="20"/>
                <w:rtl/>
              </w:rPr>
              <w:t>א כוונת רווח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  <w:tr w:rsidR="000F7474" w:rsidRPr="00446139">
        <w:trPr>
          <w:trHeight w:hRule="exact" w:val="1843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Pr="00446139" w:rsidRDefault="000F7474" w:rsidP="004461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474" w:rsidRDefault="000F7474" w:rsidP="00D014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4.1</w:t>
            </w:r>
            <w:r w:rsidR="00D014C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7474" w:rsidRDefault="004669F8" w:rsidP="00D014C1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הוספת סעיף חדש בדבר אי ביצוע ההתקשרות לאחר הליך בחינת קיומם של ספקים</w:t>
            </w:r>
            <w:r w:rsidR="000F7474">
              <w:rPr>
                <w:rFonts w:ascii="Arial" w:hAnsi="Arial" w:cs="Arial" w:hint="cs"/>
                <w:sz w:val="20"/>
                <w:szCs w:val="20"/>
                <w:rtl/>
              </w:rPr>
              <w:t>.</w:t>
            </w:r>
          </w:p>
        </w:tc>
      </w:tr>
    </w:tbl>
    <w:p w:rsidR="00360C0D" w:rsidRPr="002D4063" w:rsidRDefault="00360C0D" w:rsidP="00360C0D">
      <w:pPr>
        <w:rPr>
          <w:rFonts w:ascii="Arial" w:hAnsi="Arial" w:cs="Arial"/>
          <w:sz w:val="20"/>
          <w:szCs w:val="20"/>
          <w:rtl/>
        </w:rPr>
      </w:pPr>
    </w:p>
    <w:sectPr w:rsidR="00360C0D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20" w:rsidRDefault="007A7420">
      <w:r>
        <w:separator/>
      </w:r>
    </w:p>
    <w:p w:rsidR="007A7420" w:rsidRDefault="007A7420"/>
  </w:endnote>
  <w:endnote w:type="continuationSeparator" w:id="0">
    <w:p w:rsidR="007A7420" w:rsidRDefault="007A7420">
      <w:r>
        <w:continuationSeparator/>
      </w:r>
    </w:p>
    <w:p w:rsidR="007A7420" w:rsidRDefault="007A74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7A742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31C2162B" wp14:editId="7DD9385F">
                <wp:extent cx="723900" cy="371475"/>
                <wp:effectExtent l="0" t="0" r="0" b="9525"/>
                <wp:docPr id="2" name="תמונה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35636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835636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7A742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7A7420" w:rsidRDefault="007A7420" w:rsidP="00377B84">
    <w:pPr>
      <w:pStyle w:val="a7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7A7420" w:rsidRDefault="007A7420">
    <w:pPr>
      <w:rPr>
        <w:rtl/>
      </w:rPr>
    </w:pPr>
  </w:p>
  <w:p w:rsidR="007A7420" w:rsidRDefault="007A74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A742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7A7420" w:rsidRPr="00446139" w:rsidRDefault="007A742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7A742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 w:hint="cs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 w:hint="cs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A7420" w:rsidRPr="00446139" w:rsidRDefault="007A742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078C1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C078C1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3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7A7420" w:rsidRPr="005063DE" w:rsidRDefault="007A7420">
    <w:pPr>
      <w:pStyle w:val="a7"/>
    </w:pPr>
  </w:p>
  <w:p w:rsidR="007A7420" w:rsidRDefault="007A74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20" w:rsidRDefault="007A7420">
      <w:r>
        <w:separator/>
      </w:r>
    </w:p>
    <w:p w:rsidR="007A7420" w:rsidRDefault="007A7420"/>
  </w:footnote>
  <w:footnote w:type="continuationSeparator" w:id="0">
    <w:p w:rsidR="007A7420" w:rsidRDefault="007A7420">
      <w:r>
        <w:continuationSeparator/>
      </w:r>
    </w:p>
    <w:p w:rsidR="007A7420" w:rsidRDefault="007A74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7A742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שם ההוראה</w:t>
          </w:r>
          <w:r w:rsidRPr="00446139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 xml:space="preserve">:  </w:t>
          </w:r>
          <w:r>
            <w:rPr>
              <w:rFonts w:hint="cs"/>
              <w:rtl/>
            </w:rPr>
            <w:t xml:space="preserve"> </w:t>
          </w:r>
          <w:r w:rsidRPr="00DA4755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7A742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 w:hint="cs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 w:hint="cs"/>
              <w:sz w:val="20"/>
              <w:szCs w:val="20"/>
              <w:rtl/>
            </w:rPr>
            <w:t>7.8.2</w:t>
          </w:r>
        </w:p>
      </w:tc>
    </w:tr>
    <w:tr w:rsidR="007A7420" w:rsidRPr="00446139">
      <w:trPr>
        <w:trHeight w:hRule="exact" w:val="454"/>
      </w:trPr>
      <w:tc>
        <w:tcPr>
          <w:tcW w:w="519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 w:hint="cs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tcBorders>
            <w:top w:val="single" w:sz="4" w:space="0" w:color="auto"/>
          </w:tcBorders>
          <w:shd w:val="clear" w:color="auto" w:fill="E6E6E6"/>
          <w:vAlign w:val="center"/>
        </w:tcPr>
        <w:p w:rsidR="007A7420" w:rsidRPr="00446139" w:rsidRDefault="007A742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 w:hint="cs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 w:hint="cs"/>
              <w:sz w:val="20"/>
              <w:szCs w:val="20"/>
            </w:rPr>
            <w:t xml:space="preserve"> </w:t>
          </w:r>
          <w:r>
            <w:rPr>
              <w:rFonts w:ascii="Arial" w:hAnsi="Arial" w:cs="Arial" w:hint="cs"/>
              <w:sz w:val="20"/>
              <w:szCs w:val="20"/>
              <w:rtl/>
            </w:rPr>
            <w:t>02</w:t>
          </w:r>
        </w:p>
      </w:tc>
    </w:tr>
  </w:tbl>
  <w:p w:rsidR="007A7420" w:rsidRDefault="007A74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420" w:rsidRDefault="007A7420" w:rsidP="00367921">
    <w:pPr>
      <w:pStyle w:val="a6"/>
      <w:rPr>
        <w:rtl/>
      </w:rPr>
    </w:pPr>
  </w:p>
  <w:p w:rsidR="007A7420" w:rsidRDefault="007A7420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781675" cy="962025"/>
          <wp:effectExtent l="0" t="0" r="9525" b="9525"/>
          <wp:docPr id="1" name="תמונה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C8D"/>
    <w:multiLevelType w:val="hybridMultilevel"/>
    <w:tmpl w:val="64AEC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D92DA1"/>
    <w:multiLevelType w:val="hybridMultilevel"/>
    <w:tmpl w:val="40F69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EB60148"/>
    <w:multiLevelType w:val="hybridMultilevel"/>
    <w:tmpl w:val="97981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C713E2"/>
    <w:multiLevelType w:val="hybridMultilevel"/>
    <w:tmpl w:val="533808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6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2355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FA8"/>
    <w:rsid w:val="00041BE9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398E"/>
    <w:rsid w:val="00085895"/>
    <w:rsid w:val="00090246"/>
    <w:rsid w:val="00093E3D"/>
    <w:rsid w:val="00094E88"/>
    <w:rsid w:val="00095828"/>
    <w:rsid w:val="000961AA"/>
    <w:rsid w:val="000A1AF5"/>
    <w:rsid w:val="000A4455"/>
    <w:rsid w:val="000A509D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0602"/>
    <w:rsid w:val="000F2874"/>
    <w:rsid w:val="000F35E3"/>
    <w:rsid w:val="000F6B52"/>
    <w:rsid w:val="000F7474"/>
    <w:rsid w:val="0010592C"/>
    <w:rsid w:val="00110207"/>
    <w:rsid w:val="00110305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4FFD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853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374CA"/>
    <w:rsid w:val="00243330"/>
    <w:rsid w:val="00243E6D"/>
    <w:rsid w:val="00245502"/>
    <w:rsid w:val="00246946"/>
    <w:rsid w:val="00251986"/>
    <w:rsid w:val="0025533E"/>
    <w:rsid w:val="00263787"/>
    <w:rsid w:val="002643BC"/>
    <w:rsid w:val="00264C3F"/>
    <w:rsid w:val="002709A3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650B"/>
    <w:rsid w:val="002B2F0F"/>
    <w:rsid w:val="002B5522"/>
    <w:rsid w:val="002B6E32"/>
    <w:rsid w:val="002B7BFA"/>
    <w:rsid w:val="002C0D54"/>
    <w:rsid w:val="002C186A"/>
    <w:rsid w:val="002C2712"/>
    <w:rsid w:val="002C4C45"/>
    <w:rsid w:val="002C5D41"/>
    <w:rsid w:val="002C634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43B0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614B"/>
    <w:rsid w:val="00367921"/>
    <w:rsid w:val="00375B87"/>
    <w:rsid w:val="003761A7"/>
    <w:rsid w:val="003768BE"/>
    <w:rsid w:val="003776CF"/>
    <w:rsid w:val="00377B84"/>
    <w:rsid w:val="00380234"/>
    <w:rsid w:val="003966A5"/>
    <w:rsid w:val="003A49CF"/>
    <w:rsid w:val="003A51B5"/>
    <w:rsid w:val="003A6C8F"/>
    <w:rsid w:val="003A7B60"/>
    <w:rsid w:val="003B13C9"/>
    <w:rsid w:val="003B5179"/>
    <w:rsid w:val="003B5C91"/>
    <w:rsid w:val="003B6DA8"/>
    <w:rsid w:val="003C2A62"/>
    <w:rsid w:val="003C2E9F"/>
    <w:rsid w:val="003C3CA0"/>
    <w:rsid w:val="003C7FE6"/>
    <w:rsid w:val="003D1E16"/>
    <w:rsid w:val="003D545A"/>
    <w:rsid w:val="003E2454"/>
    <w:rsid w:val="003E2D37"/>
    <w:rsid w:val="003F30D2"/>
    <w:rsid w:val="004051DD"/>
    <w:rsid w:val="00406E4C"/>
    <w:rsid w:val="00417B88"/>
    <w:rsid w:val="00422717"/>
    <w:rsid w:val="00425CA1"/>
    <w:rsid w:val="00436555"/>
    <w:rsid w:val="00444E58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5C85"/>
    <w:rsid w:val="00525EC5"/>
    <w:rsid w:val="0053609A"/>
    <w:rsid w:val="005371C2"/>
    <w:rsid w:val="00540D57"/>
    <w:rsid w:val="00542E3D"/>
    <w:rsid w:val="0054355C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7709A"/>
    <w:rsid w:val="00577DB2"/>
    <w:rsid w:val="00580BA1"/>
    <w:rsid w:val="0058274F"/>
    <w:rsid w:val="005837B5"/>
    <w:rsid w:val="00584128"/>
    <w:rsid w:val="00594BF8"/>
    <w:rsid w:val="0059726F"/>
    <w:rsid w:val="005A15EB"/>
    <w:rsid w:val="005A25AE"/>
    <w:rsid w:val="005A6D06"/>
    <w:rsid w:val="005B044F"/>
    <w:rsid w:val="005B1606"/>
    <w:rsid w:val="005B4151"/>
    <w:rsid w:val="005B4693"/>
    <w:rsid w:val="005B50D4"/>
    <w:rsid w:val="005B7E0F"/>
    <w:rsid w:val="005C1EB6"/>
    <w:rsid w:val="005C631A"/>
    <w:rsid w:val="005C77E1"/>
    <w:rsid w:val="005C7FAF"/>
    <w:rsid w:val="005D2021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3A32"/>
    <w:rsid w:val="00614185"/>
    <w:rsid w:val="00615C8D"/>
    <w:rsid w:val="006204F8"/>
    <w:rsid w:val="00620914"/>
    <w:rsid w:val="006240BE"/>
    <w:rsid w:val="006272A1"/>
    <w:rsid w:val="006300FC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60270"/>
    <w:rsid w:val="00661D2C"/>
    <w:rsid w:val="006622EC"/>
    <w:rsid w:val="0066315C"/>
    <w:rsid w:val="006702AD"/>
    <w:rsid w:val="00673EBE"/>
    <w:rsid w:val="00683430"/>
    <w:rsid w:val="006849BF"/>
    <w:rsid w:val="0069510D"/>
    <w:rsid w:val="006961D5"/>
    <w:rsid w:val="00696C7A"/>
    <w:rsid w:val="006A709F"/>
    <w:rsid w:val="006B52D5"/>
    <w:rsid w:val="006B75D7"/>
    <w:rsid w:val="006C3A0B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425F"/>
    <w:rsid w:val="007336C0"/>
    <w:rsid w:val="0073519C"/>
    <w:rsid w:val="0073562D"/>
    <w:rsid w:val="00735CCF"/>
    <w:rsid w:val="007372FC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9AF"/>
    <w:rsid w:val="00765DCF"/>
    <w:rsid w:val="0077003F"/>
    <w:rsid w:val="007720E1"/>
    <w:rsid w:val="007722FF"/>
    <w:rsid w:val="00772678"/>
    <w:rsid w:val="007743B3"/>
    <w:rsid w:val="00777C08"/>
    <w:rsid w:val="00782304"/>
    <w:rsid w:val="00782771"/>
    <w:rsid w:val="00794669"/>
    <w:rsid w:val="007A241C"/>
    <w:rsid w:val="007A711A"/>
    <w:rsid w:val="007A7420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73EF"/>
    <w:rsid w:val="008211C6"/>
    <w:rsid w:val="008242D0"/>
    <w:rsid w:val="00825916"/>
    <w:rsid w:val="0083180B"/>
    <w:rsid w:val="008337CA"/>
    <w:rsid w:val="00835615"/>
    <w:rsid w:val="00835636"/>
    <w:rsid w:val="00837CF1"/>
    <w:rsid w:val="00842C96"/>
    <w:rsid w:val="00845FA2"/>
    <w:rsid w:val="008503D3"/>
    <w:rsid w:val="008530EB"/>
    <w:rsid w:val="00856BF1"/>
    <w:rsid w:val="00860102"/>
    <w:rsid w:val="00860520"/>
    <w:rsid w:val="00862AAE"/>
    <w:rsid w:val="00863941"/>
    <w:rsid w:val="00871434"/>
    <w:rsid w:val="008735D2"/>
    <w:rsid w:val="00874821"/>
    <w:rsid w:val="008757B7"/>
    <w:rsid w:val="00877064"/>
    <w:rsid w:val="00883EB8"/>
    <w:rsid w:val="00884042"/>
    <w:rsid w:val="008964C1"/>
    <w:rsid w:val="008A1520"/>
    <w:rsid w:val="008A16C5"/>
    <w:rsid w:val="008A1D7E"/>
    <w:rsid w:val="008B1110"/>
    <w:rsid w:val="008B6813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8E7B2B"/>
    <w:rsid w:val="00901F5C"/>
    <w:rsid w:val="009040F6"/>
    <w:rsid w:val="00904151"/>
    <w:rsid w:val="00906C8C"/>
    <w:rsid w:val="00912909"/>
    <w:rsid w:val="009138BC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0AFF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96712"/>
    <w:rsid w:val="009A29CE"/>
    <w:rsid w:val="009B1656"/>
    <w:rsid w:val="009B5AE2"/>
    <w:rsid w:val="009B6D70"/>
    <w:rsid w:val="009C471B"/>
    <w:rsid w:val="009C4781"/>
    <w:rsid w:val="009D126C"/>
    <w:rsid w:val="009D33A3"/>
    <w:rsid w:val="009D6657"/>
    <w:rsid w:val="009E0449"/>
    <w:rsid w:val="009E14F8"/>
    <w:rsid w:val="009E7DBA"/>
    <w:rsid w:val="009E7EF0"/>
    <w:rsid w:val="009F1A9B"/>
    <w:rsid w:val="009F6BC3"/>
    <w:rsid w:val="00A06B2B"/>
    <w:rsid w:val="00A16E5D"/>
    <w:rsid w:val="00A30007"/>
    <w:rsid w:val="00A37014"/>
    <w:rsid w:val="00A427F9"/>
    <w:rsid w:val="00A44570"/>
    <w:rsid w:val="00A44E15"/>
    <w:rsid w:val="00A46F29"/>
    <w:rsid w:val="00A472CD"/>
    <w:rsid w:val="00A526B0"/>
    <w:rsid w:val="00A536B6"/>
    <w:rsid w:val="00A56931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4005"/>
    <w:rsid w:val="00A85D1A"/>
    <w:rsid w:val="00A939AE"/>
    <w:rsid w:val="00A95294"/>
    <w:rsid w:val="00A960D9"/>
    <w:rsid w:val="00AA0097"/>
    <w:rsid w:val="00AA0ECE"/>
    <w:rsid w:val="00AA322D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29C2"/>
    <w:rsid w:val="00AE7243"/>
    <w:rsid w:val="00AF3C91"/>
    <w:rsid w:val="00AF5377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1698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085C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078C1"/>
    <w:rsid w:val="00C120B3"/>
    <w:rsid w:val="00C14169"/>
    <w:rsid w:val="00C15F87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378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6065"/>
    <w:rsid w:val="00CA6982"/>
    <w:rsid w:val="00CB0C0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C5A35"/>
    <w:rsid w:val="00DD222B"/>
    <w:rsid w:val="00DD4FBB"/>
    <w:rsid w:val="00DE3F27"/>
    <w:rsid w:val="00E02238"/>
    <w:rsid w:val="00E1040D"/>
    <w:rsid w:val="00E122B7"/>
    <w:rsid w:val="00E15B07"/>
    <w:rsid w:val="00E15C5D"/>
    <w:rsid w:val="00E3237C"/>
    <w:rsid w:val="00E33AA4"/>
    <w:rsid w:val="00E36220"/>
    <w:rsid w:val="00E370ED"/>
    <w:rsid w:val="00E37836"/>
    <w:rsid w:val="00E4041E"/>
    <w:rsid w:val="00E43272"/>
    <w:rsid w:val="00E447E7"/>
    <w:rsid w:val="00E4570E"/>
    <w:rsid w:val="00E4749B"/>
    <w:rsid w:val="00E570E8"/>
    <w:rsid w:val="00E61AF1"/>
    <w:rsid w:val="00E61E06"/>
    <w:rsid w:val="00E63077"/>
    <w:rsid w:val="00E630A8"/>
    <w:rsid w:val="00E6442B"/>
    <w:rsid w:val="00E72D7D"/>
    <w:rsid w:val="00E93EB8"/>
    <w:rsid w:val="00E96A05"/>
    <w:rsid w:val="00E971E7"/>
    <w:rsid w:val="00EA7E97"/>
    <w:rsid w:val="00EB1366"/>
    <w:rsid w:val="00EB1981"/>
    <w:rsid w:val="00EC12A2"/>
    <w:rsid w:val="00EC447A"/>
    <w:rsid w:val="00EC6E35"/>
    <w:rsid w:val="00ED116B"/>
    <w:rsid w:val="00ED1EF6"/>
    <w:rsid w:val="00ED4646"/>
    <w:rsid w:val="00ED4B53"/>
    <w:rsid w:val="00ED61D6"/>
    <w:rsid w:val="00ED66D1"/>
    <w:rsid w:val="00ED708E"/>
    <w:rsid w:val="00EE121C"/>
    <w:rsid w:val="00EE28D3"/>
    <w:rsid w:val="00EF079D"/>
    <w:rsid w:val="00F017D8"/>
    <w:rsid w:val="00F0733C"/>
    <w:rsid w:val="00F07871"/>
    <w:rsid w:val="00F10A85"/>
    <w:rsid w:val="00F114E1"/>
    <w:rsid w:val="00F117FE"/>
    <w:rsid w:val="00F11D80"/>
    <w:rsid w:val="00F15D28"/>
    <w:rsid w:val="00F17BA7"/>
    <w:rsid w:val="00F20BEE"/>
    <w:rsid w:val="00F27B7F"/>
    <w:rsid w:val="00F31E46"/>
    <w:rsid w:val="00F35D41"/>
    <w:rsid w:val="00F37620"/>
    <w:rsid w:val="00F403CD"/>
    <w:rsid w:val="00F44898"/>
    <w:rsid w:val="00F45158"/>
    <w:rsid w:val="00F45447"/>
    <w:rsid w:val="00F47F65"/>
    <w:rsid w:val="00F51CB6"/>
    <w:rsid w:val="00F538B2"/>
    <w:rsid w:val="00F53C65"/>
    <w:rsid w:val="00F570EF"/>
    <w:rsid w:val="00F63DF0"/>
    <w:rsid w:val="00F73591"/>
    <w:rsid w:val="00F80F86"/>
    <w:rsid w:val="00F8158B"/>
    <w:rsid w:val="00F879FC"/>
    <w:rsid w:val="00F941B9"/>
    <w:rsid w:val="00F96FEF"/>
    <w:rsid w:val="00F97924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2"/>
    <w:uiPriority w:val="34"/>
    <w:qFormat/>
    <w:rsid w:val="009E14F8"/>
    <w:pPr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2"/>
    <w:next w:val="a2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semiHidden/>
    <w:rsid w:val="001E654F"/>
    <w:pPr>
      <w:tabs>
        <w:tab w:val="center" w:pos="4153"/>
        <w:tab w:val="right" w:pos="8306"/>
      </w:tabs>
    </w:pPr>
  </w:style>
  <w:style w:type="paragraph" w:styleId="a7">
    <w:name w:val="footer"/>
    <w:basedOn w:val="a2"/>
    <w:semiHidden/>
    <w:rsid w:val="001E654F"/>
    <w:pPr>
      <w:tabs>
        <w:tab w:val="center" w:pos="4153"/>
        <w:tab w:val="right" w:pos="8306"/>
      </w:tabs>
    </w:pPr>
  </w:style>
  <w:style w:type="table" w:styleId="a8">
    <w:name w:val="Table Grid"/>
    <w:aliases w:val="טקסט טבלה תחתונה"/>
    <w:basedOn w:val="a4"/>
    <w:rsid w:val="001E65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912909"/>
    <w:pPr>
      <w:numPr>
        <w:ilvl w:val="3"/>
      </w:numPr>
    </w:pPr>
  </w:style>
  <w:style w:type="character" w:styleId="Hyperlink">
    <w:name w:val="Hyperlink"/>
    <w:rsid w:val="00F941B9"/>
    <w:rPr>
      <w:b/>
      <w:i/>
      <w:dstrike w:val="0"/>
      <w:color w:val="3464BA"/>
      <w:u w:val="dotted" w:color="3464BA"/>
      <w:vertAlign w:val="baseline"/>
    </w:rPr>
  </w:style>
  <w:style w:type="paragraph" w:customStyle="1" w:styleId="a9">
    <w:name w:val="כותרת שם נספח"/>
    <w:basedOn w:val="a2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a">
    <w:name w:val="טקסט נספח"/>
    <w:basedOn w:val="a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b">
    <w:name w:val="כותרת טבלת נספחים"/>
    <w:basedOn w:val="a2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c">
    <w:name w:val="שם הוראה"/>
    <w:basedOn w:val="a2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d">
    <w:name w:val="טקסט רץ טבלה עליונה"/>
    <w:basedOn w:val="a2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e">
    <w:name w:val="טקסט סעיף מודגש"/>
    <w:basedOn w:val="a0"/>
    <w:link w:val="af"/>
    <w:rsid w:val="00CA2199"/>
    <w:rPr>
      <w:b/>
      <w:bCs/>
    </w:rPr>
  </w:style>
  <w:style w:type="character" w:customStyle="1" w:styleId="Char">
    <w:name w:val="טקסט סעיף Char"/>
    <w:link w:val="a0"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">
    <w:name w:val="טקסט סעיף מודגש תו"/>
    <w:link w:val="ae"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rsid w:val="00F941B9"/>
    <w:rPr>
      <w:shd w:val="clear" w:color="auto" w:fill="DEE7F6"/>
    </w:rPr>
  </w:style>
  <w:style w:type="character" w:customStyle="1" w:styleId="CharChar">
    <w:name w:val="הדגשת צבע תו Char Char"/>
    <w:link w:val="Char0"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0">
    <w:name w:val="אייקון החשוב ביותר"/>
    <w:basedOn w:val="a0"/>
    <w:link w:val="af1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1">
    <w:name w:val="אייקון החשוב ביותר תו"/>
    <w:link w:val="af0"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2">
    <w:name w:val="אייקון רישום/דיווח"/>
    <w:basedOn w:val="a0"/>
    <w:link w:val="af3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3">
    <w:name w:val="אייקון רישום/דיווח תו"/>
    <w:link w:val="af2"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4">
    <w:name w:val="אייקון מערכות מידע"/>
    <w:basedOn w:val="a0"/>
    <w:link w:val="af5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5">
    <w:name w:val="אייקון מערכות מידע תו"/>
    <w:link w:val="af4"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6">
    <w:name w:val="footnote text"/>
    <w:basedOn w:val="a2"/>
    <w:semiHidden/>
    <w:rsid w:val="008503D3"/>
    <w:rPr>
      <w:sz w:val="20"/>
      <w:szCs w:val="20"/>
    </w:rPr>
  </w:style>
  <w:style w:type="character" w:styleId="af7">
    <w:name w:val="footnote reference"/>
    <w:semiHidden/>
    <w:rsid w:val="008503D3"/>
    <w:rPr>
      <w:vertAlign w:val="superscript"/>
    </w:rPr>
  </w:style>
  <w:style w:type="paragraph" w:styleId="af8">
    <w:name w:val="Balloon Text"/>
    <w:basedOn w:val="a2"/>
    <w:semiHidden/>
    <w:rsid w:val="00654C58"/>
    <w:rPr>
      <w:rFonts w:ascii="Tahoma" w:hAnsi="Tahoma" w:cs="Tahoma"/>
      <w:sz w:val="16"/>
      <w:szCs w:val="16"/>
    </w:rPr>
  </w:style>
  <w:style w:type="paragraph" w:customStyle="1" w:styleId="211111">
    <w:name w:val="תת סעיף2 1.1.1.1.1"/>
    <w:basedOn w:val="1"/>
    <w:rsid w:val="00912909"/>
    <w:pPr>
      <w:numPr>
        <w:ilvl w:val="4"/>
      </w:numPr>
    </w:pPr>
  </w:style>
  <w:style w:type="character" w:styleId="af9">
    <w:name w:val="annotation reference"/>
    <w:semiHidden/>
    <w:rsid w:val="00FB7245"/>
    <w:rPr>
      <w:sz w:val="16"/>
      <w:szCs w:val="16"/>
    </w:rPr>
  </w:style>
  <w:style w:type="paragraph" w:styleId="afa">
    <w:name w:val="annotation text"/>
    <w:basedOn w:val="a2"/>
    <w:semiHidden/>
    <w:rsid w:val="00FB7245"/>
    <w:rPr>
      <w:sz w:val="20"/>
      <w:szCs w:val="20"/>
    </w:rPr>
  </w:style>
  <w:style w:type="paragraph" w:styleId="afb">
    <w:name w:val="annotation subject"/>
    <w:basedOn w:val="afa"/>
    <w:next w:val="afa"/>
    <w:semiHidden/>
    <w:rsid w:val="00FB7245"/>
    <w:rPr>
      <w:b/>
      <w:bCs/>
    </w:rPr>
  </w:style>
  <w:style w:type="character" w:styleId="FollowedHyperlink">
    <w:name w:val="FollowedHyperlink"/>
    <w:rsid w:val="00AA0ECE"/>
    <w:rPr>
      <w:color w:val="800080"/>
      <w:u w:val="single"/>
    </w:rPr>
  </w:style>
  <w:style w:type="paragraph" w:styleId="afc">
    <w:name w:val="Plain Text"/>
    <w:basedOn w:val="a2"/>
    <w:rsid w:val="00F45158"/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2"/>
    <w:uiPriority w:val="34"/>
    <w:qFormat/>
    <w:rsid w:val="009E14F8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0</TotalTime>
  <Pages>3</Pages>
  <Words>507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שרית בן קימון</cp:lastModifiedBy>
  <cp:revision>2</cp:revision>
  <cp:lastPrinted>2014-12-25T13:36:00Z</cp:lastPrinted>
  <dcterms:created xsi:type="dcterms:W3CDTF">2016-11-03T08:24:00Z</dcterms:created>
  <dcterms:modified xsi:type="dcterms:W3CDTF">2016-11-03T08:24:00Z</dcterms:modified>
</cp:coreProperties>
</file>